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811"/>
        <w:gridCol w:w="270"/>
        <w:gridCol w:w="2789"/>
        <w:gridCol w:w="1619"/>
        <w:gridCol w:w="2791"/>
      </w:tblGrid>
      <w:tr w:rsidR="00650259" w:rsidRPr="00846B76" w14:paraId="7611E10A" w14:textId="77777777" w:rsidTr="00457772">
        <w:sdt>
          <w:sdtPr>
            <w:id w:val="1621259925"/>
            <w:placeholder>
              <w:docPart w:val="EF22C7087DB146BDBD296B5AA3ED17D4"/>
            </w:placeholder>
            <w:temporary/>
            <w:showingPlcHdr/>
            <w15:appearance w15:val="hidden"/>
          </w:sdtPr>
          <w:sdtContent>
            <w:tc>
              <w:tcPr>
                <w:tcW w:w="1010" w:type="pct"/>
                <w:gridSpan w:val="2"/>
                <w:vAlign w:val="bottom"/>
              </w:tcPr>
              <w:p w14:paraId="6B56F5AB" w14:textId="77777777" w:rsidR="00650259" w:rsidRPr="00CF48A9" w:rsidRDefault="00346DE2" w:rsidP="00346DE2">
                <w:r w:rsidRPr="00CF48A9">
                  <w:t>First Name</w:t>
                </w:r>
              </w:p>
            </w:tc>
          </w:sdtContent>
        </w:sdt>
        <w:tc>
          <w:tcPr>
            <w:tcW w:w="3990" w:type="pct"/>
            <w:gridSpan w:val="4"/>
            <w:tcBorders>
              <w:bottom w:val="single" w:sz="4" w:space="0" w:color="auto"/>
            </w:tcBorders>
            <w:vAlign w:val="center"/>
          </w:tcPr>
          <w:p w14:paraId="021B8D8C" w14:textId="77777777" w:rsidR="00650259" w:rsidRPr="00846B76" w:rsidRDefault="00650259" w:rsidP="00457772">
            <w:pPr>
              <w:spacing w:before="240"/>
              <w:jc w:val="center"/>
            </w:pPr>
          </w:p>
        </w:tc>
      </w:tr>
      <w:tr w:rsidR="00650259" w:rsidRPr="00846B76" w14:paraId="438EF76A" w14:textId="77777777" w:rsidTr="00457772">
        <w:sdt>
          <w:sdtPr>
            <w:id w:val="-1470592894"/>
            <w:placeholder>
              <w:docPart w:val="B1DBC091B293433D8EE6A20E25082A41"/>
            </w:placeholder>
            <w:temporary/>
            <w:showingPlcHdr/>
            <w15:appearance w15:val="hidden"/>
          </w:sdtPr>
          <w:sdtContent>
            <w:tc>
              <w:tcPr>
                <w:tcW w:w="1010" w:type="pct"/>
                <w:gridSpan w:val="2"/>
                <w:vAlign w:val="bottom"/>
              </w:tcPr>
              <w:p w14:paraId="26F32AC8" w14:textId="77777777" w:rsidR="00650259" w:rsidRPr="00CF48A9" w:rsidRDefault="00346DE2" w:rsidP="00346DE2">
                <w:r w:rsidRPr="00CF48A9">
                  <w:t>Last Name</w:t>
                </w:r>
              </w:p>
            </w:tc>
          </w:sdtContent>
        </w:sdt>
        <w:tc>
          <w:tcPr>
            <w:tcW w:w="3990" w:type="pct"/>
            <w:gridSpan w:val="4"/>
            <w:tcBorders>
              <w:bottom w:val="single" w:sz="4" w:space="0" w:color="auto"/>
            </w:tcBorders>
            <w:vAlign w:val="center"/>
          </w:tcPr>
          <w:p w14:paraId="59BD05A9" w14:textId="77777777" w:rsidR="00650259" w:rsidRPr="00846B76" w:rsidRDefault="00650259" w:rsidP="00457772">
            <w:pPr>
              <w:spacing w:before="240"/>
              <w:jc w:val="center"/>
            </w:pPr>
          </w:p>
        </w:tc>
      </w:tr>
      <w:tr w:rsidR="00650259" w:rsidRPr="00846B76" w14:paraId="637BE10E" w14:textId="77777777" w:rsidTr="00457772">
        <w:trPr>
          <w:trHeight w:val="696"/>
        </w:trPr>
        <w:tc>
          <w:tcPr>
            <w:tcW w:w="1010" w:type="pct"/>
            <w:gridSpan w:val="2"/>
            <w:vAlign w:val="bottom"/>
          </w:tcPr>
          <w:p w14:paraId="108FF433" w14:textId="50D11267" w:rsidR="00650259" w:rsidRPr="00CF48A9" w:rsidRDefault="00E84497" w:rsidP="00346DE2">
            <w:r w:rsidRPr="00CF48A9">
              <w:t>Mobile</w:t>
            </w:r>
          </w:p>
        </w:tc>
        <w:tc>
          <w:tcPr>
            <w:tcW w:w="1634" w:type="pct"/>
            <w:gridSpan w:val="2"/>
            <w:tcBorders>
              <w:bottom w:val="single" w:sz="4" w:space="0" w:color="auto"/>
            </w:tcBorders>
            <w:vAlign w:val="center"/>
          </w:tcPr>
          <w:p w14:paraId="7D980272" w14:textId="77777777" w:rsidR="00650259" w:rsidRPr="00846B76" w:rsidRDefault="00650259" w:rsidP="00457772">
            <w:pPr>
              <w:spacing w:before="240"/>
              <w:jc w:val="center"/>
            </w:pPr>
          </w:p>
        </w:tc>
        <w:tc>
          <w:tcPr>
            <w:tcW w:w="865" w:type="pct"/>
            <w:tcBorders>
              <w:bottom w:val="single" w:sz="4" w:space="0" w:color="auto"/>
            </w:tcBorders>
            <w:vAlign w:val="center"/>
          </w:tcPr>
          <w:p w14:paraId="4BA2B8EA" w14:textId="756C1CF4" w:rsidR="00650259" w:rsidRPr="00846B76" w:rsidRDefault="00650259" w:rsidP="00457772">
            <w:pPr>
              <w:jc w:val="center"/>
            </w:pPr>
          </w:p>
        </w:tc>
        <w:tc>
          <w:tcPr>
            <w:tcW w:w="1491" w:type="pct"/>
            <w:tcBorders>
              <w:bottom w:val="single" w:sz="4" w:space="0" w:color="auto"/>
            </w:tcBorders>
            <w:vAlign w:val="center"/>
          </w:tcPr>
          <w:p w14:paraId="3C9CB942" w14:textId="77777777" w:rsidR="00650259" w:rsidRPr="00846B76" w:rsidRDefault="00650259" w:rsidP="00457772">
            <w:pPr>
              <w:spacing w:before="240"/>
              <w:jc w:val="center"/>
            </w:pPr>
          </w:p>
        </w:tc>
      </w:tr>
      <w:tr w:rsidR="00650259" w:rsidRPr="00846B76" w14:paraId="7DE901A0" w14:textId="77777777" w:rsidTr="00457772">
        <w:sdt>
          <w:sdtPr>
            <w:id w:val="-965116832"/>
            <w:placeholder>
              <w:docPart w:val="85C99FA7FD744E438EB1AB7B1B0CB348"/>
            </w:placeholder>
            <w:temporary/>
            <w:showingPlcHdr/>
            <w15:appearance w15:val="hidden"/>
          </w:sdtPr>
          <w:sdtContent>
            <w:tc>
              <w:tcPr>
                <w:tcW w:w="1010" w:type="pct"/>
                <w:gridSpan w:val="2"/>
                <w:vAlign w:val="bottom"/>
              </w:tcPr>
              <w:p w14:paraId="2275CC40" w14:textId="77777777" w:rsidR="00650259" w:rsidRPr="00CF48A9" w:rsidRDefault="00346DE2" w:rsidP="00346DE2">
                <w:r w:rsidRPr="00CF48A9">
                  <w:t>Email</w:t>
                </w:r>
              </w:p>
            </w:tc>
          </w:sdtContent>
        </w:sdt>
        <w:tc>
          <w:tcPr>
            <w:tcW w:w="3990" w:type="pct"/>
            <w:gridSpan w:val="4"/>
            <w:tcBorders>
              <w:bottom w:val="single" w:sz="4" w:space="0" w:color="auto"/>
            </w:tcBorders>
            <w:vAlign w:val="center"/>
          </w:tcPr>
          <w:p w14:paraId="1C2977E3" w14:textId="77777777" w:rsidR="00650259" w:rsidRPr="00846B76" w:rsidRDefault="00650259" w:rsidP="00457772">
            <w:pPr>
              <w:spacing w:before="240"/>
              <w:jc w:val="center"/>
            </w:pPr>
          </w:p>
        </w:tc>
      </w:tr>
      <w:tr w:rsidR="00650259" w:rsidRPr="00846B76" w14:paraId="11CF4BD2" w14:textId="77777777" w:rsidTr="00457772">
        <w:trPr>
          <w:trHeight w:val="54"/>
        </w:trPr>
        <w:tc>
          <w:tcPr>
            <w:tcW w:w="5000" w:type="pct"/>
            <w:gridSpan w:val="6"/>
            <w:vAlign w:val="center"/>
          </w:tcPr>
          <w:p w14:paraId="6EF03FDF" w14:textId="77777777" w:rsidR="00650259" w:rsidRPr="00CF48A9" w:rsidRDefault="00650259" w:rsidP="00457772">
            <w:pPr>
              <w:jc w:val="center"/>
              <w:rPr>
                <w:rFonts w:asciiTheme="majorHAnsi" w:hAnsiTheme="majorHAnsi"/>
                <w:b/>
                <w:sz w:val="8"/>
              </w:rPr>
            </w:pPr>
          </w:p>
        </w:tc>
      </w:tr>
      <w:tr w:rsidR="00346DE2" w:rsidRPr="00846B76" w14:paraId="0396346E" w14:textId="77777777" w:rsidTr="007C42A7">
        <w:tc>
          <w:tcPr>
            <w:tcW w:w="5000" w:type="pct"/>
            <w:gridSpan w:val="6"/>
            <w:vAlign w:val="center"/>
          </w:tcPr>
          <w:p w14:paraId="589C69DD" w14:textId="77579C19" w:rsidR="00346DE2" w:rsidRPr="00CF48A9" w:rsidRDefault="00646222" w:rsidP="007C42A7">
            <w:pPr>
              <w:spacing w:before="240"/>
            </w:pPr>
            <w:r>
              <w:t xml:space="preserve">I am interested in Volunteering for the following </w:t>
            </w:r>
            <w:r w:rsidR="000D21A4">
              <w:t>Role:-</w:t>
            </w:r>
          </w:p>
        </w:tc>
      </w:tr>
      <w:tr w:rsidR="00346DE2" w:rsidRPr="00846B76" w14:paraId="31F23C49" w14:textId="77777777" w:rsidTr="007C42A7">
        <w:tc>
          <w:tcPr>
            <w:tcW w:w="577" w:type="pct"/>
          </w:tcPr>
          <w:p w14:paraId="34661E14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4C9CAEFF" w14:textId="33CDC3CC" w:rsidR="00346DE2" w:rsidRPr="00CF48A9" w:rsidRDefault="007C42A7" w:rsidP="007C42A7">
            <w:r>
              <w:t>Administrator</w:t>
            </w:r>
          </w:p>
        </w:tc>
      </w:tr>
      <w:tr w:rsidR="00346DE2" w:rsidRPr="00846B76" w14:paraId="24FB5069" w14:textId="77777777" w:rsidTr="00AA65BF">
        <w:tc>
          <w:tcPr>
            <w:tcW w:w="577" w:type="pct"/>
          </w:tcPr>
          <w:p w14:paraId="34FF9995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4CB3B388" w14:textId="1592B2EA" w:rsidR="00346DE2" w:rsidRPr="00CF48A9" w:rsidRDefault="00AA65BF" w:rsidP="00AA65BF">
            <w:r>
              <w:t xml:space="preserve">Driver for </w:t>
            </w:r>
            <w:r w:rsidR="00D30D54">
              <w:t>Evening Food Collections</w:t>
            </w:r>
          </w:p>
        </w:tc>
      </w:tr>
      <w:tr w:rsidR="00346DE2" w:rsidRPr="00846B76" w14:paraId="581AF527" w14:textId="77777777" w:rsidTr="00D30D54">
        <w:tc>
          <w:tcPr>
            <w:tcW w:w="577" w:type="pct"/>
          </w:tcPr>
          <w:p w14:paraId="5848841D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710140AC" w14:textId="5C10720B" w:rsidR="00346DE2" w:rsidRPr="00CF48A9" w:rsidRDefault="00242430" w:rsidP="00D30D54">
            <w:r>
              <w:t>Food Waste Compost Assistant</w:t>
            </w:r>
          </w:p>
        </w:tc>
      </w:tr>
      <w:tr w:rsidR="00346DE2" w:rsidRPr="00846B76" w14:paraId="5982F77B" w14:textId="77777777" w:rsidTr="00242430">
        <w:tc>
          <w:tcPr>
            <w:tcW w:w="577" w:type="pct"/>
          </w:tcPr>
          <w:p w14:paraId="1D3BBDF3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17F2D285" w14:textId="318D696C" w:rsidR="00346DE2" w:rsidRPr="00CF48A9" w:rsidRDefault="000945FF" w:rsidP="00242430">
            <w:r>
              <w:t>Vinted Seller</w:t>
            </w:r>
          </w:p>
        </w:tc>
      </w:tr>
      <w:tr w:rsidR="00346DE2" w:rsidRPr="00846B76" w14:paraId="3CC44E32" w14:textId="77777777" w:rsidTr="00EC1D2B">
        <w:tc>
          <w:tcPr>
            <w:tcW w:w="577" w:type="pct"/>
          </w:tcPr>
          <w:p w14:paraId="105D083F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5C121534" w14:textId="645FF0EE" w:rsidR="00346DE2" w:rsidRPr="00CF48A9" w:rsidRDefault="00EC1D2B" w:rsidP="00EC1D2B">
            <w:r>
              <w:t>Blackfield Pantry Assistant</w:t>
            </w:r>
          </w:p>
        </w:tc>
      </w:tr>
      <w:tr w:rsidR="00346DE2" w:rsidRPr="00846B76" w14:paraId="0E4D172B" w14:textId="77777777" w:rsidTr="00262ECF">
        <w:tc>
          <w:tcPr>
            <w:tcW w:w="577" w:type="pct"/>
          </w:tcPr>
          <w:p w14:paraId="51F8B9FE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4E041958" w14:textId="129D378D" w:rsidR="00346DE2" w:rsidRPr="00CF48A9" w:rsidRDefault="003D56C8" w:rsidP="00262ECF">
            <w:r>
              <w:t>C</w:t>
            </w:r>
            <w:r w:rsidRPr="003D56C8">
              <w:t>ommunity Fridge Volunteers</w:t>
            </w:r>
          </w:p>
        </w:tc>
      </w:tr>
      <w:tr w:rsidR="00346DE2" w:rsidRPr="00846B76" w14:paraId="25F598F6" w14:textId="77777777" w:rsidTr="003D56C8">
        <w:tc>
          <w:tcPr>
            <w:tcW w:w="577" w:type="pct"/>
          </w:tcPr>
          <w:p w14:paraId="3E7E8A10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tc>
          <w:tcPr>
            <w:tcW w:w="4423" w:type="pct"/>
            <w:gridSpan w:val="5"/>
            <w:vAlign w:val="center"/>
          </w:tcPr>
          <w:p w14:paraId="17835F8E" w14:textId="65A30160" w:rsidR="00346DE2" w:rsidRPr="00CF48A9" w:rsidRDefault="003D56C8" w:rsidP="003D56C8">
            <w:r w:rsidRPr="003D56C8">
              <w:t>Clothes Swap Team</w:t>
            </w:r>
          </w:p>
        </w:tc>
      </w:tr>
      <w:tr w:rsidR="00346DE2" w:rsidRPr="00846B76" w14:paraId="7906AF3A" w14:textId="77777777" w:rsidTr="00457772">
        <w:tc>
          <w:tcPr>
            <w:tcW w:w="577" w:type="pct"/>
          </w:tcPr>
          <w:p w14:paraId="59F9EF0E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1322323412"/>
            <w:placeholder>
              <w:docPart w:val="DC291299B0E64BE9927216C920EA89DC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6454D62F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bottom w:val="single" w:sz="4" w:space="0" w:color="auto"/>
            </w:tcBorders>
            <w:vAlign w:val="center"/>
          </w:tcPr>
          <w:p w14:paraId="25A9AAB5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4BE937CC" w14:textId="77777777" w:rsidTr="00457772">
        <w:tc>
          <w:tcPr>
            <w:tcW w:w="577" w:type="pct"/>
          </w:tcPr>
          <w:p w14:paraId="107D3D3C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-431975614"/>
            <w:placeholder>
              <w:docPart w:val="24170774B1EF49AEA5C08CD542C564FA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2FA2CF56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F8D3FC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209BA288" w14:textId="77777777" w:rsidTr="00457772">
        <w:tc>
          <w:tcPr>
            <w:tcW w:w="577" w:type="pct"/>
          </w:tcPr>
          <w:p w14:paraId="4D0E715D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295192273"/>
            <w:placeholder>
              <w:docPart w:val="51844D719D654C7582FF17F2A6F331BA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3E1FD7F9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AD4778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43E680A7" w14:textId="77777777" w:rsidTr="00457772">
        <w:tc>
          <w:tcPr>
            <w:tcW w:w="577" w:type="pct"/>
          </w:tcPr>
          <w:p w14:paraId="0DB71061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-1031030572"/>
            <w:placeholder>
              <w:docPart w:val="E4F3A9F32B5B4CCDBBCF481EE4DF0ABA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42FC0BF7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63DB72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210B5472" w14:textId="77777777" w:rsidTr="00457772">
        <w:tc>
          <w:tcPr>
            <w:tcW w:w="577" w:type="pct"/>
          </w:tcPr>
          <w:p w14:paraId="7CE25125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-1822651876"/>
            <w:placeholder>
              <w:docPart w:val="53122892713F4BEE8A2ADA8A49D1D10F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114FE76A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D816F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3422FFBE" w14:textId="77777777" w:rsidTr="00457772">
        <w:tc>
          <w:tcPr>
            <w:tcW w:w="577" w:type="pct"/>
          </w:tcPr>
          <w:p w14:paraId="4AB35A14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1054511409"/>
            <w:placeholder>
              <w:docPart w:val="7DBF8906877640F0ADC5414DD6413B0A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5D9381BD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E50CA5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6026BA93" w14:textId="77777777" w:rsidTr="00457772">
        <w:tc>
          <w:tcPr>
            <w:tcW w:w="577" w:type="pct"/>
          </w:tcPr>
          <w:p w14:paraId="3DB9E1C8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-631939753"/>
            <w:placeholder>
              <w:docPart w:val="1F0C5F61429F4AA9B7FFC20E73EC862F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1F17939E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6E5B2" w14:textId="77777777" w:rsidR="00346DE2" w:rsidRDefault="00346DE2" w:rsidP="00457772">
            <w:pPr>
              <w:spacing w:before="120"/>
              <w:jc w:val="center"/>
            </w:pPr>
          </w:p>
        </w:tc>
      </w:tr>
      <w:tr w:rsidR="00346DE2" w:rsidRPr="00846B76" w14:paraId="0C278426" w14:textId="77777777" w:rsidTr="00457772">
        <w:tc>
          <w:tcPr>
            <w:tcW w:w="577" w:type="pct"/>
          </w:tcPr>
          <w:p w14:paraId="48D07C3C" w14:textId="77777777" w:rsidR="00346DE2" w:rsidRPr="00CF48A9" w:rsidRDefault="00346DE2" w:rsidP="001C4A3D">
            <w:pPr>
              <w:spacing w:before="120"/>
              <w:ind w:left="432"/>
              <w:rPr>
                <w:sz w:val="36"/>
              </w:rPr>
            </w:pPr>
            <w:r w:rsidRPr="00CF48A9">
              <w:rPr>
                <w:sz w:val="36"/>
              </w:rPr>
              <w:sym w:font="Wingdings 2" w:char="F0A3"/>
            </w:r>
          </w:p>
        </w:tc>
        <w:sdt>
          <w:sdtPr>
            <w:id w:val="-1748114704"/>
            <w:placeholder>
              <w:docPart w:val="4D8B29183F474624BC4A7F592AA60DD3"/>
            </w:placeholder>
            <w:temporary/>
            <w:showingPlcHdr/>
            <w15:appearance w15:val="hidden"/>
          </w:sdtPr>
          <w:sdtContent>
            <w:tc>
              <w:tcPr>
                <w:tcW w:w="577" w:type="pct"/>
                <w:gridSpan w:val="2"/>
                <w:vAlign w:val="center"/>
              </w:tcPr>
              <w:p w14:paraId="013AD3AE" w14:textId="77777777" w:rsidR="00346DE2" w:rsidRPr="00CF48A9" w:rsidRDefault="00346DE2" w:rsidP="00457772">
                <w:pPr>
                  <w:jc w:val="center"/>
                </w:pPr>
                <w:r w:rsidRPr="00CF48A9">
                  <w:t>Other:</w:t>
                </w:r>
              </w:p>
            </w:tc>
          </w:sdtContent>
        </w:sdt>
        <w:tc>
          <w:tcPr>
            <w:tcW w:w="3846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D7716F" w14:textId="77777777" w:rsidR="00346DE2" w:rsidRDefault="00346DE2" w:rsidP="00457772">
            <w:pPr>
              <w:spacing w:before="120"/>
              <w:jc w:val="center"/>
            </w:pPr>
          </w:p>
        </w:tc>
      </w:tr>
      <w:tr w:rsidR="00650259" w:rsidRPr="00846B76" w14:paraId="5EC35663" w14:textId="77777777" w:rsidTr="007C42A7">
        <w:trPr>
          <w:trHeight w:val="54"/>
        </w:trPr>
        <w:tc>
          <w:tcPr>
            <w:tcW w:w="5000" w:type="pct"/>
            <w:gridSpan w:val="6"/>
            <w:vAlign w:val="center"/>
          </w:tcPr>
          <w:p w14:paraId="6305560F" w14:textId="77777777" w:rsidR="00650259" w:rsidRPr="00CF48A9" w:rsidRDefault="00650259" w:rsidP="007C42A7">
            <w:pPr>
              <w:rPr>
                <w:rFonts w:asciiTheme="majorHAnsi" w:hAnsiTheme="majorHAnsi"/>
                <w:b/>
                <w:sz w:val="8"/>
              </w:rPr>
            </w:pPr>
          </w:p>
        </w:tc>
      </w:tr>
    </w:tbl>
    <w:p w14:paraId="366D18A0" w14:textId="77777777" w:rsidR="006B15C4" w:rsidRDefault="006B15C4" w:rsidP="00E677FE">
      <w:pPr>
        <w:spacing w:after="0"/>
        <w:rPr>
          <w:sz w:val="16"/>
          <w:szCs w:val="16"/>
        </w:rPr>
      </w:pPr>
    </w:p>
    <w:p w14:paraId="1B644A01" w14:textId="77777777" w:rsidR="006B15C4" w:rsidRDefault="006B15C4" w:rsidP="00E677FE">
      <w:pPr>
        <w:spacing w:after="0"/>
        <w:rPr>
          <w:sz w:val="16"/>
          <w:szCs w:val="16"/>
        </w:rPr>
      </w:pPr>
    </w:p>
    <w:p w14:paraId="19039D91" w14:textId="0A3F38AB" w:rsidR="006B15C4" w:rsidRDefault="006B15C4" w:rsidP="00E677FE">
      <w:pPr>
        <w:spacing w:after="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6DB93C" wp14:editId="07BF8A3C">
                <wp:simplePos x="0" y="0"/>
                <wp:positionH relativeFrom="column">
                  <wp:posOffset>45720</wp:posOffset>
                </wp:positionH>
                <wp:positionV relativeFrom="paragraph">
                  <wp:posOffset>33655</wp:posOffset>
                </wp:positionV>
                <wp:extent cx="6370320" cy="1051560"/>
                <wp:effectExtent l="0" t="0" r="11430" b="15240"/>
                <wp:wrapNone/>
                <wp:docPr id="213417318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032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D227F" w14:textId="0F7933C2" w:rsidR="006B15C4" w:rsidRDefault="006B15C4">
                            <w:r>
                              <w:t>Please include any relevant skills or talents: 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6DB93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.6pt;margin-top:2.65pt;width:501.6pt;height:82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" fillcolor="white [3201]" strokeweight=".5pt">
                <v:textbox>
                  <w:txbxContent>
                    <w:p w14:paraId="07BD227F" w14:textId="0F7933C2" w:rsidR="006B15C4" w:rsidRDefault="006B15C4">
                      <w:r>
                        <w:t>Please include any relevant skills or talents: -</w:t>
                      </w:r>
                    </w:p>
                  </w:txbxContent>
                </v:textbox>
              </v:shape>
            </w:pict>
          </mc:Fallback>
        </mc:AlternateContent>
      </w:r>
    </w:p>
    <w:p w14:paraId="0474272C" w14:textId="77777777" w:rsidR="006B15C4" w:rsidRDefault="006B15C4" w:rsidP="00E677FE">
      <w:pPr>
        <w:spacing w:after="0"/>
        <w:rPr>
          <w:sz w:val="16"/>
          <w:szCs w:val="16"/>
        </w:rPr>
      </w:pPr>
    </w:p>
    <w:p w14:paraId="26CD63B7" w14:textId="77777777" w:rsidR="006B15C4" w:rsidRDefault="006B15C4" w:rsidP="00E677FE">
      <w:pPr>
        <w:spacing w:after="0"/>
        <w:rPr>
          <w:sz w:val="16"/>
          <w:szCs w:val="16"/>
        </w:rPr>
      </w:pPr>
    </w:p>
    <w:p w14:paraId="6561F389" w14:textId="77777777" w:rsidR="006B15C4" w:rsidRDefault="006B15C4" w:rsidP="00E677FE">
      <w:pPr>
        <w:spacing w:after="0"/>
        <w:rPr>
          <w:sz w:val="16"/>
          <w:szCs w:val="16"/>
        </w:rPr>
      </w:pPr>
    </w:p>
    <w:p w14:paraId="227D7466" w14:textId="77777777" w:rsidR="006B15C4" w:rsidRDefault="006B15C4" w:rsidP="00E677FE">
      <w:pPr>
        <w:spacing w:after="0"/>
        <w:rPr>
          <w:sz w:val="16"/>
          <w:szCs w:val="16"/>
        </w:rPr>
      </w:pPr>
    </w:p>
    <w:p w14:paraId="5B1CCFF9" w14:textId="77777777" w:rsidR="006B15C4" w:rsidRDefault="006B15C4" w:rsidP="00E677FE">
      <w:pPr>
        <w:spacing w:after="0"/>
        <w:rPr>
          <w:sz w:val="16"/>
          <w:szCs w:val="16"/>
        </w:rPr>
      </w:pPr>
    </w:p>
    <w:p w14:paraId="305AA320" w14:textId="77777777" w:rsidR="006B15C4" w:rsidRDefault="006B15C4" w:rsidP="00E677FE">
      <w:pPr>
        <w:spacing w:after="0"/>
        <w:rPr>
          <w:sz w:val="16"/>
          <w:szCs w:val="16"/>
        </w:rPr>
      </w:pPr>
    </w:p>
    <w:p w14:paraId="510D57AD" w14:textId="407C8D72" w:rsidR="0051349D" w:rsidRDefault="0051349D" w:rsidP="00E677FE">
      <w:pPr>
        <w:spacing w:after="0"/>
        <w:rPr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BBEDB7" wp14:editId="45BBF799">
                <wp:simplePos x="0" y="0"/>
                <wp:positionH relativeFrom="column">
                  <wp:posOffset>83820</wp:posOffset>
                </wp:positionH>
                <wp:positionV relativeFrom="paragraph">
                  <wp:posOffset>13970</wp:posOffset>
                </wp:positionV>
                <wp:extent cx="5989320" cy="1531620"/>
                <wp:effectExtent l="0" t="0" r="11430" b="11430"/>
                <wp:wrapNone/>
                <wp:docPr id="122118340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9320" cy="1531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4A6A9E7" w14:textId="40FEA167" w:rsidR="00C57605" w:rsidRDefault="006B15C4">
                            <w:r>
                              <w:t>Any other information or comments:-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BEDB7" id="Text Box 5" o:spid="_x0000_s1027" type="#_x0000_t202" style="position:absolute;margin-left:6.6pt;margin-top:1.1pt;width:471.6pt;height:120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" fillcolor="white [3201]" strokeweight=".5pt">
                <v:textbox>
                  <w:txbxContent>
                    <w:p w14:paraId="04A6A9E7" w14:textId="40FEA167" w:rsidR="00C57605" w:rsidRDefault="006B15C4">
                      <w:r>
                        <w:t>Any other information or comments:-</w:t>
                      </w:r>
                    </w:p>
                  </w:txbxContent>
                </v:textbox>
              </v:shape>
            </w:pict>
          </mc:Fallback>
        </mc:AlternateContent>
      </w:r>
    </w:p>
    <w:p w14:paraId="2271AACA" w14:textId="77777777" w:rsidR="0051349D" w:rsidRDefault="0051349D" w:rsidP="00E677FE">
      <w:pPr>
        <w:spacing w:after="0"/>
        <w:rPr>
          <w:sz w:val="16"/>
          <w:szCs w:val="16"/>
        </w:rPr>
      </w:pPr>
    </w:p>
    <w:p w14:paraId="27B06C35" w14:textId="687AC7E9" w:rsidR="0051349D" w:rsidRDefault="0051349D" w:rsidP="00E677FE">
      <w:pPr>
        <w:spacing w:after="0"/>
        <w:rPr>
          <w:sz w:val="16"/>
          <w:szCs w:val="16"/>
        </w:rPr>
      </w:pPr>
    </w:p>
    <w:p w14:paraId="0071E9E7" w14:textId="77777777" w:rsidR="0051349D" w:rsidRDefault="0051349D" w:rsidP="00E677FE">
      <w:pPr>
        <w:spacing w:after="0"/>
        <w:rPr>
          <w:sz w:val="16"/>
          <w:szCs w:val="16"/>
        </w:rPr>
      </w:pPr>
    </w:p>
    <w:p w14:paraId="487CECBF" w14:textId="78CC50AD" w:rsidR="0051349D" w:rsidRDefault="0051349D" w:rsidP="00E677FE">
      <w:pPr>
        <w:spacing w:after="0"/>
        <w:rPr>
          <w:sz w:val="16"/>
          <w:szCs w:val="16"/>
        </w:rPr>
      </w:pPr>
    </w:p>
    <w:p w14:paraId="5A974665" w14:textId="77777777" w:rsidR="0051349D" w:rsidRDefault="0051349D" w:rsidP="00E677FE">
      <w:pPr>
        <w:spacing w:after="0"/>
        <w:rPr>
          <w:sz w:val="16"/>
          <w:szCs w:val="16"/>
        </w:rPr>
      </w:pPr>
    </w:p>
    <w:p w14:paraId="24EE37AB" w14:textId="06D72AB4" w:rsidR="0051349D" w:rsidRDefault="0051349D" w:rsidP="00E677FE">
      <w:pPr>
        <w:spacing w:after="0"/>
        <w:rPr>
          <w:sz w:val="16"/>
          <w:szCs w:val="16"/>
        </w:rPr>
      </w:pPr>
    </w:p>
    <w:p w14:paraId="06D6051C" w14:textId="4BEC3A11" w:rsidR="00CE6104" w:rsidRDefault="00CE6104" w:rsidP="00E677FE">
      <w:pPr>
        <w:spacing w:after="0"/>
        <w:rPr>
          <w:sz w:val="16"/>
          <w:szCs w:val="16"/>
        </w:rPr>
      </w:pPr>
    </w:p>
    <w:p w14:paraId="2DD008BF" w14:textId="77777777" w:rsidR="0051349D" w:rsidRDefault="0051349D" w:rsidP="00E677FE">
      <w:pPr>
        <w:spacing w:after="0"/>
        <w:rPr>
          <w:sz w:val="16"/>
          <w:szCs w:val="16"/>
        </w:rPr>
      </w:pPr>
    </w:p>
    <w:p w14:paraId="3C379B3C" w14:textId="77777777" w:rsidR="0051349D" w:rsidRDefault="0051349D" w:rsidP="00E677FE">
      <w:pPr>
        <w:spacing w:after="0"/>
        <w:rPr>
          <w:sz w:val="16"/>
          <w:szCs w:val="16"/>
        </w:rPr>
      </w:pPr>
    </w:p>
    <w:p w14:paraId="2A74E89F" w14:textId="77777777" w:rsidR="0051349D" w:rsidRDefault="0051349D" w:rsidP="00E677FE">
      <w:pPr>
        <w:spacing w:after="0"/>
        <w:rPr>
          <w:sz w:val="16"/>
          <w:szCs w:val="16"/>
        </w:rPr>
      </w:pPr>
    </w:p>
    <w:p w14:paraId="2303AB7A" w14:textId="77777777" w:rsidR="0051349D" w:rsidRDefault="0051349D" w:rsidP="00E677FE">
      <w:pPr>
        <w:spacing w:after="0"/>
        <w:rPr>
          <w:sz w:val="16"/>
          <w:szCs w:val="16"/>
        </w:rPr>
      </w:pPr>
    </w:p>
    <w:p w14:paraId="5A470DD1" w14:textId="77777777" w:rsidR="0051349D" w:rsidRDefault="0051349D" w:rsidP="00E677FE">
      <w:pPr>
        <w:spacing w:after="0"/>
        <w:rPr>
          <w:sz w:val="16"/>
          <w:szCs w:val="16"/>
        </w:rPr>
      </w:pPr>
    </w:p>
    <w:p w14:paraId="168BF03E" w14:textId="78BA9764" w:rsidR="0051349D" w:rsidRPr="0051349D" w:rsidRDefault="0051349D" w:rsidP="00E677FE">
      <w:pPr>
        <w:spacing w:after="0"/>
        <w:rPr>
          <w:rFonts w:ascii="Arial" w:hAnsi="Arial" w:cs="Arial"/>
          <w:sz w:val="24"/>
          <w:szCs w:val="24"/>
        </w:rPr>
      </w:pPr>
      <w:r w:rsidRPr="0051349D">
        <w:rPr>
          <w:rFonts w:ascii="Arial" w:hAnsi="Arial" w:cs="Arial"/>
          <w:sz w:val="24"/>
          <w:szCs w:val="24"/>
        </w:rPr>
        <w:t>Please retur</w:t>
      </w:r>
      <w:r>
        <w:rPr>
          <w:rFonts w:ascii="Arial" w:hAnsi="Arial" w:cs="Arial"/>
          <w:sz w:val="24"/>
          <w:szCs w:val="24"/>
        </w:rPr>
        <w:t>n</w:t>
      </w:r>
      <w:r w:rsidRPr="0051349D">
        <w:rPr>
          <w:rFonts w:ascii="Arial" w:hAnsi="Arial" w:cs="Arial"/>
          <w:sz w:val="24"/>
          <w:szCs w:val="24"/>
        </w:rPr>
        <w:t xml:space="preserve"> all forms to </w:t>
      </w:r>
      <w:r w:rsidR="00F67515" w:rsidRPr="00F67515">
        <w:rPr>
          <w:rFonts w:ascii="Arial" w:hAnsi="Arial" w:cs="Arial"/>
          <w:sz w:val="24"/>
          <w:szCs w:val="24"/>
        </w:rPr>
        <w:t>watercressqueen1@gmail.com</w:t>
      </w:r>
    </w:p>
    <w:sectPr w:rsidR="0051349D" w:rsidRPr="0051349D" w:rsidSect="002462F3">
      <w:headerReference w:type="default" r:id="rId10"/>
      <w:footerReference w:type="default" r:id="rId11"/>
      <w:pgSz w:w="12240" w:h="15840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7683B" w14:textId="77777777" w:rsidR="0093592A" w:rsidRDefault="0093592A" w:rsidP="00650259">
      <w:pPr>
        <w:spacing w:after="0" w:line="240" w:lineRule="auto"/>
      </w:pPr>
      <w:r>
        <w:separator/>
      </w:r>
    </w:p>
  </w:endnote>
  <w:endnote w:type="continuationSeparator" w:id="0">
    <w:p w14:paraId="32F16527" w14:textId="77777777" w:rsidR="0093592A" w:rsidRDefault="0093592A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1" w:fontKey="{F2B956A0-F428-4ED5-B37D-2B47AB47FABD}"/>
    <w:embedBold r:id="rId2" w:fontKey="{ED1F69D4-93AB-4D90-983F-0164D53B78B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21B07B3C-27A2-492D-B3B7-376A446FA666}"/>
    <w:embedBold r:id="rId4" w:fontKey="{5CC26DBA-5111-4721-9F35-7DE9C60E8C21}"/>
    <w:embedItalic r:id="rId5" w:fontKey="{155551AC-C0B7-460B-A84A-CB51B6B2561E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B6911060-BA1A-4ACF-80F1-EB71F5710CA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1DCA8790-2FDE-41C4-8ECD-457BAA24B6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2462F3" w:rsidRPr="002462F3" w14:paraId="4F61AA86" w14:textId="77777777" w:rsidTr="00C4167A">
      <w:tc>
        <w:tcPr>
          <w:tcW w:w="4675" w:type="dxa"/>
          <w:vAlign w:val="center"/>
        </w:tcPr>
        <w:p w14:paraId="00D55398" w14:textId="5D4510C6" w:rsidR="002462F3" w:rsidRPr="002462F3" w:rsidRDefault="002462F3" w:rsidP="002462F3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</w:p>
      </w:tc>
      <w:tc>
        <w:tcPr>
          <w:tcW w:w="4675" w:type="dxa"/>
          <w:vAlign w:val="center"/>
        </w:tcPr>
        <w:p w14:paraId="12F4AB70" w14:textId="3DA173BE" w:rsidR="002462F3" w:rsidRPr="002462F3" w:rsidRDefault="002462F3" w:rsidP="002462F3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</w:p>
      </w:tc>
    </w:tr>
  </w:tbl>
  <w:p w14:paraId="70D7BCEB" w14:textId="77777777" w:rsidR="00731F26" w:rsidRDefault="00731F26" w:rsidP="00246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2DB9A" w14:textId="77777777" w:rsidR="0093592A" w:rsidRDefault="0093592A" w:rsidP="00650259">
      <w:pPr>
        <w:spacing w:after="0" w:line="240" w:lineRule="auto"/>
      </w:pPr>
      <w:r>
        <w:separator/>
      </w:r>
    </w:p>
  </w:footnote>
  <w:footnote w:type="continuationSeparator" w:id="0">
    <w:p w14:paraId="0DEB4549" w14:textId="77777777" w:rsidR="0093592A" w:rsidRDefault="0093592A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81641" w14:textId="62F9FA30" w:rsidR="00D36183" w:rsidRPr="00EE27FB" w:rsidRDefault="00D36183" w:rsidP="00EE27FB">
    <w:pPr>
      <w:rPr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1E4025" wp14:editId="55EBFBEE">
              <wp:simplePos x="0" y="0"/>
              <wp:positionH relativeFrom="column">
                <wp:posOffset>1447800</wp:posOffset>
              </wp:positionH>
              <wp:positionV relativeFrom="paragraph">
                <wp:posOffset>15240</wp:posOffset>
              </wp:positionV>
              <wp:extent cx="3947160" cy="541020"/>
              <wp:effectExtent l="0" t="0" r="15240" b="11430"/>
              <wp:wrapNone/>
              <wp:docPr id="911512478" name="Text Box 4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47160" cy="5410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2C5E8E9" w14:textId="3942853B" w:rsidR="00D36183" w:rsidRPr="00115AD9" w:rsidRDefault="00FD08C3" w:rsidP="00943574">
                          <w:pPr>
                            <w:rPr>
                              <w:rFonts w:ascii="Arial" w:hAnsi="Arial" w:cs="Arial"/>
                              <w:sz w:val="48"/>
                              <w:szCs w:val="48"/>
                            </w:rPr>
                          </w:pPr>
                          <w:r w:rsidRPr="00115AD9">
                            <w:rPr>
                              <w:rFonts w:ascii="Arial" w:hAnsi="Arial" w:cs="Arial"/>
                              <w:sz w:val="48"/>
                              <w:szCs w:val="48"/>
                            </w:rPr>
                            <w:t>Volunteering Form</w:t>
                          </w:r>
                        </w:p>
                        <w:p w14:paraId="7B2146B8" w14:textId="77777777" w:rsidR="00FD08C3" w:rsidRPr="00FD08C3" w:rsidRDefault="00FD08C3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1E402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114pt;margin-top:1.2pt;width:310.8pt;height:42.6pt;z-index:251659264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" fillcolor="white [3201]" strokeweight=".5pt">
              <v:textbox>
                <w:txbxContent>
                  <w:p w14:paraId="62C5E8E9" w14:textId="3942853B" w:rsidR="00D36183" w:rsidRPr="00115AD9" w:rsidRDefault="00FD08C3" w:rsidP="00943574">
                    <w:pPr>
                      <w:rPr>
                        <w:rFonts w:ascii="Arial" w:hAnsi="Arial" w:cs="Arial"/>
                        <w:sz w:val="48"/>
                        <w:szCs w:val="48"/>
                      </w:rPr>
                    </w:pPr>
                    <w:r w:rsidRPr="00115AD9">
                      <w:rPr>
                        <w:rFonts w:ascii="Arial" w:hAnsi="Arial" w:cs="Arial"/>
                        <w:sz w:val="48"/>
                        <w:szCs w:val="48"/>
                      </w:rPr>
                      <w:t>Volunteering Form</w:t>
                    </w:r>
                  </w:p>
                  <w:p w14:paraId="7B2146B8" w14:textId="77777777" w:rsidR="00FD08C3" w:rsidRPr="00FD08C3" w:rsidRDefault="00FD08C3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A345BA" w:rsidRPr="00A345BA">
      <w:rPr>
        <w:noProof/>
      </w:rPr>
      <w:drawing>
        <wp:inline distT="0" distB="0" distL="0" distR="0" wp14:anchorId="451DDC33" wp14:editId="1FA42294">
          <wp:extent cx="1310640" cy="586740"/>
          <wp:effectExtent l="0" t="0" r="3810" b="3810"/>
          <wp:docPr id="124974516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A7D9E">
      <w:rPr>
        <w:sz w:val="48"/>
        <w:szCs w:val="48"/>
      </w:rPr>
      <w:t xml:space="preserve"> </w:t>
    </w:r>
    <w:r w:rsidR="00EE27FB">
      <w:rPr>
        <w:sz w:val="48"/>
        <w:szCs w:val="48"/>
      </w:rPr>
      <w:tab/>
    </w:r>
    <w:r w:rsidR="007A7D9E">
      <w:rPr>
        <w:sz w:val="48"/>
        <w:szCs w:val="48"/>
      </w:rPr>
      <w:t>Volunteering Role For</w:t>
    </w:r>
    <w:r w:rsidR="00EE27FB">
      <w:rPr>
        <w:sz w:val="48"/>
        <w:szCs w:val="48"/>
      </w:rPr>
      <w:t>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1460681305">
    <w:abstractNumId w:val="11"/>
  </w:num>
  <w:num w:numId="2" w16cid:durableId="611084733">
    <w:abstractNumId w:val="7"/>
  </w:num>
  <w:num w:numId="3" w16cid:durableId="1622027928">
    <w:abstractNumId w:val="15"/>
  </w:num>
  <w:num w:numId="4" w16cid:durableId="1599826356">
    <w:abstractNumId w:val="12"/>
  </w:num>
  <w:num w:numId="5" w16cid:durableId="1713725162">
    <w:abstractNumId w:val="13"/>
  </w:num>
  <w:num w:numId="6" w16cid:durableId="1978485208">
    <w:abstractNumId w:val="19"/>
  </w:num>
  <w:num w:numId="7" w16cid:durableId="38632487">
    <w:abstractNumId w:val="6"/>
  </w:num>
  <w:num w:numId="8" w16cid:durableId="731124720">
    <w:abstractNumId w:val="10"/>
  </w:num>
  <w:num w:numId="9" w16cid:durableId="1320303285">
    <w:abstractNumId w:val="17"/>
  </w:num>
  <w:num w:numId="10" w16cid:durableId="96295012">
    <w:abstractNumId w:val="1"/>
  </w:num>
  <w:num w:numId="11" w16cid:durableId="1728801633">
    <w:abstractNumId w:val="5"/>
  </w:num>
  <w:num w:numId="12" w16cid:durableId="435757380">
    <w:abstractNumId w:val="0"/>
  </w:num>
  <w:num w:numId="13" w16cid:durableId="1469013657">
    <w:abstractNumId w:val="2"/>
  </w:num>
  <w:num w:numId="14" w16cid:durableId="833883012">
    <w:abstractNumId w:val="9"/>
  </w:num>
  <w:num w:numId="15" w16cid:durableId="636375406">
    <w:abstractNumId w:val="8"/>
  </w:num>
  <w:num w:numId="16" w16cid:durableId="1550336017">
    <w:abstractNumId w:val="16"/>
  </w:num>
  <w:num w:numId="17" w16cid:durableId="136336231">
    <w:abstractNumId w:val="3"/>
  </w:num>
  <w:num w:numId="18" w16cid:durableId="898171223">
    <w:abstractNumId w:val="21"/>
  </w:num>
  <w:num w:numId="19" w16cid:durableId="614139838">
    <w:abstractNumId w:val="18"/>
  </w:num>
  <w:num w:numId="20" w16cid:durableId="1939749623">
    <w:abstractNumId w:val="14"/>
  </w:num>
  <w:num w:numId="21" w16cid:durableId="818615961">
    <w:abstractNumId w:val="20"/>
  </w:num>
  <w:num w:numId="22" w16cid:durableId="431516488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97"/>
    <w:rsid w:val="00052382"/>
    <w:rsid w:val="0006568A"/>
    <w:rsid w:val="00073F44"/>
    <w:rsid w:val="00076F0F"/>
    <w:rsid w:val="00084253"/>
    <w:rsid w:val="000945FF"/>
    <w:rsid w:val="000D1F49"/>
    <w:rsid w:val="000D21A4"/>
    <w:rsid w:val="000E1035"/>
    <w:rsid w:val="00115AD9"/>
    <w:rsid w:val="0015637B"/>
    <w:rsid w:val="001727CA"/>
    <w:rsid w:val="001C4A3D"/>
    <w:rsid w:val="00232390"/>
    <w:rsid w:val="00242430"/>
    <w:rsid w:val="002462F3"/>
    <w:rsid w:val="0024639A"/>
    <w:rsid w:val="00262ECF"/>
    <w:rsid w:val="00265D5C"/>
    <w:rsid w:val="002C2650"/>
    <w:rsid w:val="002C56E6"/>
    <w:rsid w:val="003377AC"/>
    <w:rsid w:val="00346DE2"/>
    <w:rsid w:val="00361E11"/>
    <w:rsid w:val="003B4744"/>
    <w:rsid w:val="003D56C8"/>
    <w:rsid w:val="003E1848"/>
    <w:rsid w:val="003F0847"/>
    <w:rsid w:val="0040090B"/>
    <w:rsid w:val="00457772"/>
    <w:rsid w:val="0046302A"/>
    <w:rsid w:val="00487D2D"/>
    <w:rsid w:val="004D5D62"/>
    <w:rsid w:val="005112D0"/>
    <w:rsid w:val="0051349D"/>
    <w:rsid w:val="00577E06"/>
    <w:rsid w:val="005A3BF7"/>
    <w:rsid w:val="005F2035"/>
    <w:rsid w:val="005F7990"/>
    <w:rsid w:val="0063739C"/>
    <w:rsid w:val="00646222"/>
    <w:rsid w:val="00650259"/>
    <w:rsid w:val="006B15C4"/>
    <w:rsid w:val="006E629B"/>
    <w:rsid w:val="00731F26"/>
    <w:rsid w:val="00760D65"/>
    <w:rsid w:val="00770F25"/>
    <w:rsid w:val="007A35A8"/>
    <w:rsid w:val="007A7D9E"/>
    <w:rsid w:val="007B0A85"/>
    <w:rsid w:val="007B2092"/>
    <w:rsid w:val="007B261B"/>
    <w:rsid w:val="007C42A7"/>
    <w:rsid w:val="007C6A52"/>
    <w:rsid w:val="0082043E"/>
    <w:rsid w:val="008E203A"/>
    <w:rsid w:val="008F2100"/>
    <w:rsid w:val="0091229C"/>
    <w:rsid w:val="0093592A"/>
    <w:rsid w:val="00940E73"/>
    <w:rsid w:val="00943574"/>
    <w:rsid w:val="00983C8D"/>
    <w:rsid w:val="0098597D"/>
    <w:rsid w:val="009A6E68"/>
    <w:rsid w:val="009F619A"/>
    <w:rsid w:val="009F6DDE"/>
    <w:rsid w:val="00A07415"/>
    <w:rsid w:val="00A345BA"/>
    <w:rsid w:val="00A370A8"/>
    <w:rsid w:val="00A65D5E"/>
    <w:rsid w:val="00AA65BF"/>
    <w:rsid w:val="00B25CE8"/>
    <w:rsid w:val="00BB4CF3"/>
    <w:rsid w:val="00BD4753"/>
    <w:rsid w:val="00BD5CB1"/>
    <w:rsid w:val="00BE62EE"/>
    <w:rsid w:val="00C003BA"/>
    <w:rsid w:val="00C04794"/>
    <w:rsid w:val="00C46878"/>
    <w:rsid w:val="00C57605"/>
    <w:rsid w:val="00C80C74"/>
    <w:rsid w:val="00CA338A"/>
    <w:rsid w:val="00CB4A51"/>
    <w:rsid w:val="00CD4532"/>
    <w:rsid w:val="00CD47B0"/>
    <w:rsid w:val="00CE6104"/>
    <w:rsid w:val="00CE7918"/>
    <w:rsid w:val="00CF48A9"/>
    <w:rsid w:val="00D12E53"/>
    <w:rsid w:val="00D16163"/>
    <w:rsid w:val="00D27C15"/>
    <w:rsid w:val="00D30D54"/>
    <w:rsid w:val="00D36183"/>
    <w:rsid w:val="00DB3FAD"/>
    <w:rsid w:val="00E16C04"/>
    <w:rsid w:val="00E61C09"/>
    <w:rsid w:val="00E6580C"/>
    <w:rsid w:val="00E677FE"/>
    <w:rsid w:val="00E84497"/>
    <w:rsid w:val="00EB3B58"/>
    <w:rsid w:val="00EB563B"/>
    <w:rsid w:val="00EC1D2B"/>
    <w:rsid w:val="00EC7359"/>
    <w:rsid w:val="00EE27FB"/>
    <w:rsid w:val="00EE3054"/>
    <w:rsid w:val="00F00606"/>
    <w:rsid w:val="00F01256"/>
    <w:rsid w:val="00F62A1B"/>
    <w:rsid w:val="00F67515"/>
    <w:rsid w:val="00FA5698"/>
    <w:rsid w:val="00FC7475"/>
    <w:rsid w:val="00FD08C3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75EFC"/>
  <w15:chartTrackingRefBased/>
  <w15:docId w15:val="{CDE150C3-98DF-423D-B133-7B77291CB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\AppData\Roaming\Microsoft\Templates\Volunteer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22C7087DB146BDBD296B5AA3ED17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3C93D-92FA-4805-B490-5FBFEC75DE4B}"/>
      </w:docPartPr>
      <w:docPartBody>
        <w:p w:rsidR="00000000" w:rsidRDefault="00000000">
          <w:pPr>
            <w:pStyle w:val="EF22C7087DB146BDBD296B5AA3ED17D4"/>
          </w:pPr>
          <w:r w:rsidRPr="00346DE2">
            <w:t>First Name</w:t>
          </w:r>
        </w:p>
      </w:docPartBody>
    </w:docPart>
    <w:docPart>
      <w:docPartPr>
        <w:name w:val="B1DBC091B293433D8EE6A20E25082A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9873B-2783-4562-9264-C356A8CA7CD5}"/>
      </w:docPartPr>
      <w:docPartBody>
        <w:p w:rsidR="00000000" w:rsidRDefault="00000000">
          <w:pPr>
            <w:pStyle w:val="B1DBC091B293433D8EE6A20E25082A41"/>
          </w:pPr>
          <w:r w:rsidRPr="00346DE2">
            <w:t>Last Name</w:t>
          </w:r>
        </w:p>
      </w:docPartBody>
    </w:docPart>
    <w:docPart>
      <w:docPartPr>
        <w:name w:val="85C99FA7FD744E438EB1AB7B1B0CB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6900D-F654-4B1C-8CFF-EAEC4739C418}"/>
      </w:docPartPr>
      <w:docPartBody>
        <w:p w:rsidR="00000000" w:rsidRDefault="00000000">
          <w:pPr>
            <w:pStyle w:val="85C99FA7FD744E438EB1AB7B1B0CB348"/>
          </w:pPr>
          <w:r w:rsidRPr="00346DE2">
            <w:t>Email</w:t>
          </w:r>
        </w:p>
      </w:docPartBody>
    </w:docPart>
    <w:docPart>
      <w:docPartPr>
        <w:name w:val="DC291299B0E64BE9927216C920EA89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CB85DC-BF70-4E84-B93D-AF6EBD15375E}"/>
      </w:docPartPr>
      <w:docPartBody>
        <w:p w:rsidR="00000000" w:rsidRDefault="00000000">
          <w:pPr>
            <w:pStyle w:val="DC291299B0E64BE9927216C920EA89DC"/>
          </w:pPr>
          <w:r w:rsidRPr="00A700A8">
            <w:t>Other:</w:t>
          </w:r>
        </w:p>
      </w:docPartBody>
    </w:docPart>
    <w:docPart>
      <w:docPartPr>
        <w:name w:val="24170774B1EF49AEA5C08CD542C56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693AC-9033-4A5B-A0A4-3E39D7BFE4AC}"/>
      </w:docPartPr>
      <w:docPartBody>
        <w:p w:rsidR="00000000" w:rsidRDefault="00000000">
          <w:pPr>
            <w:pStyle w:val="24170774B1EF49AEA5C08CD542C564FA"/>
          </w:pPr>
          <w:r w:rsidRPr="00A700A8">
            <w:t>Other:</w:t>
          </w:r>
        </w:p>
      </w:docPartBody>
    </w:docPart>
    <w:docPart>
      <w:docPartPr>
        <w:name w:val="51844D719D654C7582FF17F2A6F331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CF424-EDB4-4519-AC24-7A0AEA4B4FDD}"/>
      </w:docPartPr>
      <w:docPartBody>
        <w:p w:rsidR="00000000" w:rsidRDefault="00000000">
          <w:pPr>
            <w:pStyle w:val="51844D719D654C7582FF17F2A6F331BA"/>
          </w:pPr>
          <w:r w:rsidRPr="00A700A8">
            <w:t>Other:</w:t>
          </w:r>
        </w:p>
      </w:docPartBody>
    </w:docPart>
    <w:docPart>
      <w:docPartPr>
        <w:name w:val="E4F3A9F32B5B4CCDBBCF481EE4DF0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AE2DC1-8C5E-414F-A0E9-DF4722CF5148}"/>
      </w:docPartPr>
      <w:docPartBody>
        <w:p w:rsidR="00000000" w:rsidRDefault="00000000">
          <w:pPr>
            <w:pStyle w:val="E4F3A9F32B5B4CCDBBCF481EE4DF0ABA"/>
          </w:pPr>
          <w:r w:rsidRPr="00A700A8">
            <w:t>Other:</w:t>
          </w:r>
        </w:p>
      </w:docPartBody>
    </w:docPart>
    <w:docPart>
      <w:docPartPr>
        <w:name w:val="53122892713F4BEE8A2ADA8A49D1D1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963FF8-8ABD-492D-A4BD-BC7F44D34F8A}"/>
      </w:docPartPr>
      <w:docPartBody>
        <w:p w:rsidR="00000000" w:rsidRDefault="00000000">
          <w:pPr>
            <w:pStyle w:val="53122892713F4BEE8A2ADA8A49D1D10F"/>
          </w:pPr>
          <w:r w:rsidRPr="00A700A8">
            <w:t>Other:</w:t>
          </w:r>
        </w:p>
      </w:docPartBody>
    </w:docPart>
    <w:docPart>
      <w:docPartPr>
        <w:name w:val="7DBF8906877640F0ADC5414DD6413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7B12C-60E5-47E1-9910-18BD80E76702}"/>
      </w:docPartPr>
      <w:docPartBody>
        <w:p w:rsidR="00000000" w:rsidRDefault="00000000">
          <w:pPr>
            <w:pStyle w:val="7DBF8906877640F0ADC5414DD6413B0A"/>
          </w:pPr>
          <w:r w:rsidRPr="00A700A8">
            <w:t>Other:</w:t>
          </w:r>
        </w:p>
      </w:docPartBody>
    </w:docPart>
    <w:docPart>
      <w:docPartPr>
        <w:name w:val="1F0C5F61429F4AA9B7FFC20E73EC8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3208-DDB0-46D2-B80A-00528BF6DAB3}"/>
      </w:docPartPr>
      <w:docPartBody>
        <w:p w:rsidR="00000000" w:rsidRDefault="00000000">
          <w:pPr>
            <w:pStyle w:val="1F0C5F61429F4AA9B7FFC20E73EC862F"/>
          </w:pPr>
          <w:r w:rsidRPr="00A700A8">
            <w:t>Other:</w:t>
          </w:r>
        </w:p>
      </w:docPartBody>
    </w:docPart>
    <w:docPart>
      <w:docPartPr>
        <w:name w:val="4D8B29183F474624BC4A7F592AA60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F28CD-B792-4FDC-A0AA-3FF2591E3F32}"/>
      </w:docPartPr>
      <w:docPartBody>
        <w:p w:rsidR="00000000" w:rsidRDefault="00000000">
          <w:pPr>
            <w:pStyle w:val="4D8B29183F474624BC4A7F592AA60DD3"/>
          </w:pPr>
          <w:r w:rsidRPr="00A700A8">
            <w:t>Other: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0C"/>
    <w:rsid w:val="006E7A0C"/>
    <w:rsid w:val="007B261B"/>
    <w:rsid w:val="0081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F22C7087DB146BDBD296B5AA3ED17D4">
    <w:name w:val="EF22C7087DB146BDBD296B5AA3ED17D4"/>
  </w:style>
  <w:style w:type="paragraph" w:customStyle="1" w:styleId="B1DBC091B293433D8EE6A20E25082A41">
    <w:name w:val="B1DBC091B293433D8EE6A20E25082A41"/>
  </w:style>
  <w:style w:type="paragraph" w:customStyle="1" w:styleId="0EDC2BBAFD8943408D315BA4B9AB9BE2">
    <w:name w:val="0EDC2BBAFD8943408D315BA4B9AB9BE2"/>
  </w:style>
  <w:style w:type="paragraph" w:customStyle="1" w:styleId="C505919F4F924C7E8BA9EE636D98C236">
    <w:name w:val="C505919F4F924C7E8BA9EE636D98C236"/>
  </w:style>
  <w:style w:type="paragraph" w:customStyle="1" w:styleId="DC12163E2C7045FE88339B6D2AB64593">
    <w:name w:val="DC12163E2C7045FE88339B6D2AB64593"/>
  </w:style>
  <w:style w:type="paragraph" w:customStyle="1" w:styleId="CF1E489389F8448CBC9FBF58FBAA5E76">
    <w:name w:val="CF1E489389F8448CBC9FBF58FBAA5E76"/>
  </w:style>
  <w:style w:type="paragraph" w:customStyle="1" w:styleId="85C99FA7FD744E438EB1AB7B1B0CB348">
    <w:name w:val="85C99FA7FD744E438EB1AB7B1B0CB348"/>
  </w:style>
  <w:style w:type="paragraph" w:customStyle="1" w:styleId="32F43ACE320442B9A3FEF18F6CF2BB3E">
    <w:name w:val="32F43ACE320442B9A3FEF18F6CF2BB3E"/>
  </w:style>
  <w:style w:type="paragraph" w:customStyle="1" w:styleId="0968239FA3974ACD87646F3455F54DEE">
    <w:name w:val="0968239FA3974ACD87646F3455F54DEE"/>
  </w:style>
  <w:style w:type="paragraph" w:customStyle="1" w:styleId="1A0D3657AC5A4B129FCF16BE32524890">
    <w:name w:val="1A0D3657AC5A4B129FCF16BE32524890"/>
  </w:style>
  <w:style w:type="paragraph" w:customStyle="1" w:styleId="483DDCA2A69C4121B2298AC252C70239">
    <w:name w:val="483DDCA2A69C4121B2298AC252C70239"/>
  </w:style>
  <w:style w:type="paragraph" w:customStyle="1" w:styleId="B0632C64979C4A8F81AB6A2A1DE1B4AE">
    <w:name w:val="B0632C64979C4A8F81AB6A2A1DE1B4AE"/>
  </w:style>
  <w:style w:type="paragraph" w:customStyle="1" w:styleId="5F0441C7FDF34BCD97364ABB9F331733">
    <w:name w:val="5F0441C7FDF34BCD97364ABB9F331733"/>
  </w:style>
  <w:style w:type="paragraph" w:customStyle="1" w:styleId="E834C20190A443DE8E7A58EE69F35EB0">
    <w:name w:val="E834C20190A443DE8E7A58EE69F35EB0"/>
  </w:style>
  <w:style w:type="paragraph" w:customStyle="1" w:styleId="945DEA51C684449C90DC2F7B6EF4B4FE">
    <w:name w:val="945DEA51C684449C90DC2F7B6EF4B4FE"/>
  </w:style>
  <w:style w:type="paragraph" w:customStyle="1" w:styleId="DC291299B0E64BE9927216C920EA89DC">
    <w:name w:val="DC291299B0E64BE9927216C920EA89DC"/>
  </w:style>
  <w:style w:type="paragraph" w:customStyle="1" w:styleId="24170774B1EF49AEA5C08CD542C564FA">
    <w:name w:val="24170774B1EF49AEA5C08CD542C564FA"/>
  </w:style>
  <w:style w:type="paragraph" w:customStyle="1" w:styleId="51844D719D654C7582FF17F2A6F331BA">
    <w:name w:val="51844D719D654C7582FF17F2A6F331BA"/>
  </w:style>
  <w:style w:type="paragraph" w:customStyle="1" w:styleId="E4F3A9F32B5B4CCDBBCF481EE4DF0ABA">
    <w:name w:val="E4F3A9F32B5B4CCDBBCF481EE4DF0ABA"/>
  </w:style>
  <w:style w:type="paragraph" w:customStyle="1" w:styleId="53122892713F4BEE8A2ADA8A49D1D10F">
    <w:name w:val="53122892713F4BEE8A2ADA8A49D1D10F"/>
  </w:style>
  <w:style w:type="paragraph" w:customStyle="1" w:styleId="7DBF8906877640F0ADC5414DD6413B0A">
    <w:name w:val="7DBF8906877640F0ADC5414DD6413B0A"/>
  </w:style>
  <w:style w:type="paragraph" w:customStyle="1" w:styleId="1F0C5F61429F4AA9B7FFC20E73EC862F">
    <w:name w:val="1F0C5F61429F4AA9B7FFC20E73EC862F"/>
  </w:style>
  <w:style w:type="paragraph" w:customStyle="1" w:styleId="4D8B29183F474624BC4A7F592AA60DD3">
    <w:name w:val="4D8B29183F474624BC4A7F592AA60DD3"/>
  </w:style>
  <w:style w:type="paragraph" w:customStyle="1" w:styleId="1EA88E9265594BDEB38FEB9A1DE9B827">
    <w:name w:val="1EA88E9265594BDEB38FEB9A1DE9B827"/>
    <w:rsid w:val="006E7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form</Template>
  <TotalTime>76</TotalTime>
  <Pages>2</Pages>
  <Words>83</Words>
  <Characters>399</Characters>
  <Application>Microsoft Office Word</Application>
  <DocSecurity>0</DocSecurity>
  <Lines>79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Scott</dc:creator>
  <cp:keywords/>
  <dc:description/>
  <cp:lastModifiedBy>Pam Scott</cp:lastModifiedBy>
  <cp:revision>43</cp:revision>
  <dcterms:created xsi:type="dcterms:W3CDTF">2026-10-02T15:25:00Z</dcterms:created>
  <dcterms:modified xsi:type="dcterms:W3CDTF">2026-10-02T16:41:00Z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